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1FB7" w:rsidRDefault="00861FB7">
      <w:pPr>
        <w:rPr>
          <w:sz w:val="32"/>
          <w:szCs w:val="32"/>
          <w:lang w:val="de-DE"/>
        </w:rPr>
      </w:pPr>
    </w:p>
    <w:p w:rsidR="00861FB7" w:rsidRPr="00200B38" w:rsidRDefault="00861FB7">
      <w:pPr>
        <w:rPr>
          <w:i/>
        </w:rPr>
      </w:pPr>
      <w:r>
        <w:rPr>
          <w:i/>
        </w:rPr>
        <w:t xml:space="preserve">                 Образец экзаменационного текста для 4-го курса (немецкий как 2й  иностранный язык) Шкляр С.Ю.</w:t>
      </w:r>
    </w:p>
    <w:p w:rsidR="00861FB7" w:rsidRPr="00FF22FE" w:rsidRDefault="00861FB7">
      <w:pPr>
        <w:rPr>
          <w:sz w:val="32"/>
          <w:szCs w:val="32"/>
        </w:rPr>
      </w:pPr>
    </w:p>
    <w:p w:rsidR="00861FB7" w:rsidRDefault="00861FB7">
      <w:pPr>
        <w:rPr>
          <w:b/>
          <w:sz w:val="32"/>
          <w:szCs w:val="32"/>
          <w:lang w:val="de-DE"/>
        </w:rPr>
      </w:pPr>
      <w:r>
        <w:rPr>
          <w:sz w:val="32"/>
          <w:szCs w:val="32"/>
        </w:rPr>
        <w:t xml:space="preserve">               </w:t>
      </w:r>
      <w:r w:rsidRPr="00FF22FE">
        <w:rPr>
          <w:sz w:val="32"/>
          <w:szCs w:val="32"/>
        </w:rPr>
        <w:t xml:space="preserve">      </w:t>
      </w:r>
      <w:r>
        <w:rPr>
          <w:b/>
          <w:sz w:val="32"/>
          <w:szCs w:val="32"/>
          <w:lang w:val="de-DE"/>
        </w:rPr>
        <w:t>Botschaften vom Arbeitsmarkt.</w:t>
      </w:r>
    </w:p>
    <w:p w:rsidR="00861FB7" w:rsidRDefault="00861FB7">
      <w:pPr>
        <w:rPr>
          <w:b/>
          <w:sz w:val="32"/>
          <w:szCs w:val="32"/>
          <w:lang w:val="de-DE"/>
        </w:rPr>
      </w:pPr>
    </w:p>
    <w:p w:rsidR="00861FB7" w:rsidRPr="002131F0" w:rsidRDefault="00861FB7" w:rsidP="002131F0">
      <w:pPr>
        <w:jc w:val="both"/>
        <w:rPr>
          <w:sz w:val="28"/>
          <w:szCs w:val="28"/>
          <w:lang w:val="de-DE"/>
        </w:rPr>
      </w:pPr>
      <w:r>
        <w:rPr>
          <w:sz w:val="28"/>
          <w:szCs w:val="28"/>
          <w:lang w:val="de-DE"/>
        </w:rPr>
        <w:t>Auch in der nächsten Zeit werden Tag für Tag mehr als 1000 Menschen ihren Job verlieren, prognostizieren die Wirtschaftsforscher. Umso wichtiger, sich jetzt für einen Beruf mit Perspektive zu entscheiden. Die Industrie wird immer mehr Güter mit immer weniger Arbeitern produzieren: Macht es da noch Sinn, den Beruf des Werkzeugmachers zu erlernen</w:t>
      </w:r>
      <w:r w:rsidRPr="002131F0">
        <w:rPr>
          <w:sz w:val="28"/>
          <w:szCs w:val="28"/>
          <w:lang w:val="de-DE"/>
        </w:rPr>
        <w:t>?</w:t>
      </w:r>
      <w:r>
        <w:rPr>
          <w:sz w:val="28"/>
          <w:szCs w:val="28"/>
          <w:lang w:val="de-DE"/>
        </w:rPr>
        <w:t xml:space="preserve"> Die einstigen Paradebranchen der deutschen Wirtschaft, Maschinenbau und Elektroindustrie, entlassen reihenweise auch hoch</w:t>
      </w:r>
      <w:r w:rsidRPr="002131F0">
        <w:rPr>
          <w:sz w:val="28"/>
          <w:szCs w:val="28"/>
          <w:lang w:val="de-DE"/>
        </w:rPr>
        <w:t xml:space="preserve"> </w:t>
      </w:r>
      <w:r>
        <w:rPr>
          <w:sz w:val="28"/>
          <w:szCs w:val="28"/>
          <w:lang w:val="de-DE"/>
        </w:rPr>
        <w:t>qualifiziertes Personal. Muss da nicht das Ingenieurstudium geradewegs in die Arbeitslosigkeit führen</w:t>
      </w:r>
      <w:r w:rsidRPr="002131F0">
        <w:rPr>
          <w:sz w:val="28"/>
          <w:szCs w:val="28"/>
          <w:lang w:val="de-DE"/>
        </w:rPr>
        <w:t xml:space="preserve">? </w:t>
      </w:r>
    </w:p>
    <w:p w:rsidR="00861FB7" w:rsidRDefault="00861FB7" w:rsidP="002131F0">
      <w:pPr>
        <w:jc w:val="both"/>
        <w:rPr>
          <w:sz w:val="28"/>
          <w:szCs w:val="28"/>
          <w:lang w:val="de-DE"/>
        </w:rPr>
      </w:pPr>
      <w:r>
        <w:rPr>
          <w:sz w:val="28"/>
          <w:szCs w:val="28"/>
          <w:lang w:val="de-DE"/>
        </w:rPr>
        <w:t>Nein, lautet die Antwort der Experten, die 100 Berufe analysierten. Heinrich Wolff, Technologie-Fachmann</w:t>
      </w:r>
      <w:r w:rsidRPr="002131F0">
        <w:rPr>
          <w:sz w:val="28"/>
          <w:szCs w:val="28"/>
          <w:lang w:val="de-DE"/>
        </w:rPr>
        <w:t>:</w:t>
      </w:r>
      <w:r>
        <w:rPr>
          <w:sz w:val="28"/>
          <w:szCs w:val="28"/>
          <w:lang w:val="de-DE"/>
        </w:rPr>
        <w:t xml:space="preserve"> „Das Auf und Ab der Konjunktur sollte kein Maßstab für die Berufswahl sein. Entscheidend sind die strukturellen Veränderungen. Und um auf den Weltmärkten existieren zu können, wird es mittel- und langfristig sowohl Bedarf an intelligenten Ingenieurleistungen als auch an Leuten geben, die in der Lage sind, die immer komplexer werdenden Maschinen zu bedienen.“</w:t>
      </w:r>
    </w:p>
    <w:p w:rsidR="00861FB7" w:rsidRDefault="00861FB7" w:rsidP="002131F0">
      <w:pPr>
        <w:jc w:val="both"/>
        <w:rPr>
          <w:sz w:val="28"/>
          <w:szCs w:val="28"/>
          <w:lang w:val="de-DE"/>
        </w:rPr>
      </w:pPr>
      <w:r>
        <w:rPr>
          <w:sz w:val="28"/>
          <w:szCs w:val="28"/>
          <w:lang w:val="de-DE"/>
        </w:rPr>
        <w:t>Viele Berufe in der industriellen Fertigung wurden auch deshalb als zukunftssicher eingestuft, weil die Ausbildung so breit angelegt ist, dass problemlos in andere Branchen und Berufe gewechselt werden kann. Ein Beispiel ist das Berufsbild des Maschinenschlossers. Seit 1985 ist die Zahl der Jobs auf ihrem Spezialgebiet um 17 Prozent zurückgegangen. Trotzdem hatten die gelernten Maschinenschlosser offenbar keine Mühe anderswo unterzukommen, wie die erstaunlich niedrige Arbeitslosenquote beweist: rund zwei Prozent.</w:t>
      </w:r>
    </w:p>
    <w:p w:rsidR="00861FB7" w:rsidRDefault="00861FB7" w:rsidP="002131F0">
      <w:pPr>
        <w:jc w:val="both"/>
        <w:rPr>
          <w:sz w:val="28"/>
          <w:szCs w:val="28"/>
          <w:lang w:val="de-DE"/>
        </w:rPr>
      </w:pPr>
      <w:r>
        <w:rPr>
          <w:sz w:val="28"/>
          <w:szCs w:val="28"/>
          <w:lang w:val="de-DE"/>
        </w:rPr>
        <w:t xml:space="preserve">Ähnlich günstig ist die Lage im Handwerk, das gerade jetzt wieder seinem Ruf gerecht wird, die krisensicherste  aller Branchen zu sein. Vor allem die Berufe im </w:t>
      </w:r>
      <w:r w:rsidRPr="00C1211C">
        <w:rPr>
          <w:i/>
          <w:sz w:val="28"/>
          <w:szCs w:val="28"/>
          <w:lang w:val="de-DE"/>
        </w:rPr>
        <w:t>Ausbaugewerbe</w:t>
      </w:r>
      <w:r>
        <w:rPr>
          <w:sz w:val="28"/>
          <w:szCs w:val="28"/>
          <w:lang w:val="de-DE"/>
        </w:rPr>
        <w:t>( Installateure, Fliesenleger usw.) bieten beste Perspektiven. Ausserdem bestehen gute Chancen sich selbstständig zu machen.</w:t>
      </w:r>
    </w:p>
    <w:p w:rsidR="00861FB7" w:rsidRDefault="00861FB7" w:rsidP="002131F0">
      <w:pPr>
        <w:jc w:val="both"/>
        <w:rPr>
          <w:sz w:val="28"/>
          <w:szCs w:val="28"/>
          <w:lang w:val="de-DE"/>
        </w:rPr>
      </w:pPr>
      <w:r>
        <w:rPr>
          <w:sz w:val="28"/>
          <w:szCs w:val="28"/>
          <w:lang w:val="de-DE"/>
        </w:rPr>
        <w:t>Ausnahmslos positiv sind die Zukunftschancen in Büroberufen, vor allem für Datenverarbeitungsfachleute und Informatiker. Auch von einer Ausbildung zum Bankkaufmann wird keineswegs abgeraten, obwohl in diesem Bereich noch viele Arbeitsplätze dem Electronic -Banking zum Opfer fallen werden. Im Gegenteil: es gibt zwar immer weniger Schalterstellen, doch die Zahl hoch qualifizierter Kundenberater wird wachsen.</w:t>
      </w:r>
    </w:p>
    <w:p w:rsidR="00861FB7" w:rsidRDefault="00861FB7" w:rsidP="002131F0">
      <w:pPr>
        <w:jc w:val="both"/>
        <w:rPr>
          <w:sz w:val="28"/>
          <w:szCs w:val="28"/>
          <w:lang w:val="de-DE"/>
        </w:rPr>
      </w:pPr>
      <w:r>
        <w:rPr>
          <w:sz w:val="28"/>
          <w:szCs w:val="28"/>
          <w:lang w:val="de-DE"/>
        </w:rPr>
        <w:t>Es ist  dagegen schwer, im Sektor Forschung und Entwicklung einen Job zu bekommen ---- zumindest heute. Biologie wie auch Physik und Chemie seien zweifellos Zukunftsbereiche. Einziger Nachteil der Naturwissenschaftler: Im Gegensatz zu anderen Akademikern wie Juristen und Betriebswirten können sie ihr Wissen nur auf relativ engen Tätigkeitsfeldern vermarkten.</w:t>
      </w:r>
    </w:p>
    <w:p w:rsidR="00861FB7" w:rsidRDefault="00861FB7" w:rsidP="002131F0">
      <w:pPr>
        <w:jc w:val="both"/>
        <w:rPr>
          <w:sz w:val="28"/>
          <w:szCs w:val="28"/>
          <w:lang w:val="de-DE"/>
        </w:rPr>
      </w:pPr>
      <w:r>
        <w:rPr>
          <w:sz w:val="28"/>
          <w:szCs w:val="28"/>
          <w:lang w:val="de-DE"/>
        </w:rPr>
        <w:t>Sehr flexibel ist hingegen, wer über eine Ausbildung im Handel, Vertrieb oder Marketing verfügt. Dort bieten sich gute Karrierechancen und wer es wagt, kann sich selbstständig machen.</w:t>
      </w:r>
    </w:p>
    <w:p w:rsidR="00861FB7" w:rsidRPr="00B62B14" w:rsidRDefault="00861FB7" w:rsidP="002131F0">
      <w:pPr>
        <w:jc w:val="both"/>
        <w:rPr>
          <w:sz w:val="28"/>
          <w:szCs w:val="28"/>
          <w:lang w:val="de-DE"/>
        </w:rPr>
      </w:pPr>
    </w:p>
    <w:p w:rsidR="00861FB7" w:rsidRPr="00B62B14" w:rsidRDefault="00861FB7" w:rsidP="002131F0">
      <w:pPr>
        <w:jc w:val="both"/>
        <w:rPr>
          <w:b/>
          <w:sz w:val="28"/>
          <w:szCs w:val="28"/>
        </w:rPr>
      </w:pPr>
      <w:r>
        <w:rPr>
          <w:b/>
          <w:sz w:val="28"/>
          <w:szCs w:val="28"/>
        </w:rPr>
        <w:t>Список экзамена</w:t>
      </w:r>
      <w:r w:rsidRPr="00B62B14">
        <w:rPr>
          <w:b/>
          <w:sz w:val="28"/>
          <w:szCs w:val="28"/>
        </w:rPr>
        <w:t>ционных тем для 4го курса(2й язык).</w:t>
      </w:r>
    </w:p>
    <w:p w:rsidR="00861FB7" w:rsidRPr="00B62B14" w:rsidRDefault="00861FB7" w:rsidP="002131F0">
      <w:pPr>
        <w:jc w:val="both"/>
        <w:rPr>
          <w:sz w:val="28"/>
          <w:szCs w:val="28"/>
        </w:rPr>
      </w:pPr>
    </w:p>
    <w:p w:rsidR="00861FB7" w:rsidRPr="00B62B14" w:rsidRDefault="00861FB7" w:rsidP="002131F0">
      <w:pPr>
        <w:jc w:val="both"/>
        <w:rPr>
          <w:sz w:val="28"/>
          <w:szCs w:val="28"/>
        </w:rPr>
      </w:pPr>
    </w:p>
    <w:p w:rsidR="00861FB7" w:rsidRDefault="00861FB7" w:rsidP="00844CF2">
      <w:pPr>
        <w:numPr>
          <w:ilvl w:val="0"/>
          <w:numId w:val="1"/>
        </w:numPr>
        <w:jc w:val="both"/>
        <w:rPr>
          <w:sz w:val="28"/>
          <w:szCs w:val="28"/>
          <w:lang w:val="de-DE"/>
        </w:rPr>
      </w:pPr>
      <w:r>
        <w:rPr>
          <w:sz w:val="28"/>
          <w:szCs w:val="28"/>
          <w:lang w:val="de-DE"/>
        </w:rPr>
        <w:t>.Sport in unserem Leben.</w:t>
      </w:r>
    </w:p>
    <w:p w:rsidR="00861FB7" w:rsidRDefault="00861FB7" w:rsidP="00844CF2">
      <w:pPr>
        <w:numPr>
          <w:ilvl w:val="0"/>
          <w:numId w:val="1"/>
        </w:numPr>
        <w:jc w:val="both"/>
        <w:rPr>
          <w:sz w:val="28"/>
          <w:szCs w:val="28"/>
          <w:lang w:val="de-DE"/>
        </w:rPr>
      </w:pPr>
      <w:r>
        <w:rPr>
          <w:sz w:val="28"/>
          <w:szCs w:val="28"/>
          <w:lang w:val="de-DE"/>
        </w:rPr>
        <w:t>Die Olympischen Spiele</w:t>
      </w:r>
    </w:p>
    <w:p w:rsidR="00861FB7" w:rsidRDefault="00861FB7" w:rsidP="00844CF2">
      <w:pPr>
        <w:numPr>
          <w:ilvl w:val="0"/>
          <w:numId w:val="1"/>
        </w:numPr>
        <w:jc w:val="both"/>
        <w:rPr>
          <w:sz w:val="28"/>
          <w:szCs w:val="28"/>
          <w:lang w:val="de-DE"/>
        </w:rPr>
      </w:pPr>
      <w:r>
        <w:rPr>
          <w:sz w:val="28"/>
          <w:szCs w:val="28"/>
          <w:lang w:val="de-DE"/>
        </w:rPr>
        <w:t>Sportarten. Die populärste Sportart.</w:t>
      </w:r>
    </w:p>
    <w:p w:rsidR="00861FB7" w:rsidRDefault="00861FB7" w:rsidP="00844CF2">
      <w:pPr>
        <w:numPr>
          <w:ilvl w:val="0"/>
          <w:numId w:val="1"/>
        </w:numPr>
        <w:jc w:val="both"/>
        <w:rPr>
          <w:sz w:val="28"/>
          <w:szCs w:val="28"/>
          <w:lang w:val="de-DE"/>
        </w:rPr>
      </w:pPr>
      <w:r>
        <w:rPr>
          <w:sz w:val="28"/>
          <w:szCs w:val="28"/>
          <w:lang w:val="de-DE"/>
        </w:rPr>
        <w:t>Umweltschutz. Problemstellung.</w:t>
      </w:r>
    </w:p>
    <w:p w:rsidR="00861FB7" w:rsidRDefault="00861FB7" w:rsidP="00844CF2">
      <w:pPr>
        <w:numPr>
          <w:ilvl w:val="0"/>
          <w:numId w:val="1"/>
        </w:numPr>
        <w:jc w:val="both"/>
        <w:rPr>
          <w:sz w:val="28"/>
          <w:szCs w:val="28"/>
          <w:lang w:val="de-DE"/>
        </w:rPr>
      </w:pPr>
      <w:r>
        <w:rPr>
          <w:sz w:val="28"/>
          <w:szCs w:val="28"/>
          <w:lang w:val="de-DE"/>
        </w:rPr>
        <w:t>Naturgewalten</w:t>
      </w:r>
    </w:p>
    <w:p w:rsidR="00861FB7" w:rsidRDefault="00861FB7" w:rsidP="00844CF2">
      <w:pPr>
        <w:numPr>
          <w:ilvl w:val="0"/>
          <w:numId w:val="1"/>
        </w:numPr>
        <w:jc w:val="both"/>
        <w:rPr>
          <w:sz w:val="28"/>
          <w:szCs w:val="28"/>
          <w:lang w:val="de-DE"/>
        </w:rPr>
      </w:pPr>
      <w:r>
        <w:rPr>
          <w:sz w:val="28"/>
          <w:szCs w:val="28"/>
          <w:lang w:val="de-DE"/>
        </w:rPr>
        <w:t>Klimawandel.</w:t>
      </w:r>
    </w:p>
    <w:p w:rsidR="00861FB7" w:rsidRDefault="00861FB7" w:rsidP="00844CF2">
      <w:pPr>
        <w:numPr>
          <w:ilvl w:val="0"/>
          <w:numId w:val="1"/>
        </w:numPr>
        <w:jc w:val="both"/>
        <w:rPr>
          <w:sz w:val="28"/>
          <w:szCs w:val="28"/>
          <w:lang w:val="de-DE"/>
        </w:rPr>
      </w:pPr>
      <w:r>
        <w:rPr>
          <w:sz w:val="28"/>
          <w:szCs w:val="28"/>
          <w:lang w:val="de-DE"/>
        </w:rPr>
        <w:t>Umweltpolitik</w:t>
      </w:r>
    </w:p>
    <w:p w:rsidR="00861FB7" w:rsidRDefault="00861FB7" w:rsidP="00844CF2">
      <w:pPr>
        <w:numPr>
          <w:ilvl w:val="0"/>
          <w:numId w:val="1"/>
        </w:numPr>
        <w:jc w:val="both"/>
        <w:rPr>
          <w:sz w:val="28"/>
          <w:szCs w:val="28"/>
          <w:lang w:val="de-DE"/>
        </w:rPr>
      </w:pPr>
      <w:r>
        <w:rPr>
          <w:sz w:val="28"/>
          <w:szCs w:val="28"/>
          <w:lang w:val="de-DE"/>
        </w:rPr>
        <w:t>Bildungssystem in der BRD</w:t>
      </w:r>
    </w:p>
    <w:p w:rsidR="00861FB7" w:rsidRDefault="00861FB7" w:rsidP="00844CF2">
      <w:pPr>
        <w:numPr>
          <w:ilvl w:val="0"/>
          <w:numId w:val="1"/>
        </w:numPr>
        <w:jc w:val="both"/>
        <w:rPr>
          <w:sz w:val="28"/>
          <w:szCs w:val="28"/>
          <w:lang w:val="de-DE"/>
        </w:rPr>
      </w:pPr>
      <w:r>
        <w:rPr>
          <w:sz w:val="28"/>
          <w:szCs w:val="28"/>
          <w:lang w:val="de-DE"/>
        </w:rPr>
        <w:t xml:space="preserve">Sekundarstufe 2 </w:t>
      </w:r>
    </w:p>
    <w:p w:rsidR="00861FB7" w:rsidRPr="00844CF2" w:rsidRDefault="00861FB7" w:rsidP="00844CF2">
      <w:pPr>
        <w:numPr>
          <w:ilvl w:val="0"/>
          <w:numId w:val="1"/>
        </w:numPr>
        <w:jc w:val="both"/>
        <w:rPr>
          <w:sz w:val="28"/>
          <w:szCs w:val="28"/>
          <w:lang w:val="de-DE"/>
        </w:rPr>
      </w:pPr>
      <w:r>
        <w:rPr>
          <w:sz w:val="28"/>
          <w:szCs w:val="28"/>
          <w:lang w:val="de-DE"/>
        </w:rPr>
        <w:t>Berufe.</w:t>
      </w:r>
    </w:p>
    <w:p w:rsidR="00861FB7" w:rsidRPr="00B62B14" w:rsidRDefault="00861FB7" w:rsidP="002131F0">
      <w:pPr>
        <w:jc w:val="both"/>
        <w:rPr>
          <w:sz w:val="28"/>
          <w:szCs w:val="28"/>
        </w:rPr>
      </w:pPr>
    </w:p>
    <w:p w:rsidR="00861FB7" w:rsidRPr="00B62B14" w:rsidRDefault="00861FB7" w:rsidP="002131F0">
      <w:pPr>
        <w:jc w:val="both"/>
        <w:rPr>
          <w:sz w:val="28"/>
          <w:szCs w:val="28"/>
        </w:rPr>
      </w:pPr>
    </w:p>
    <w:p w:rsidR="00861FB7" w:rsidRPr="00B62B14" w:rsidRDefault="00861FB7" w:rsidP="002131F0">
      <w:pPr>
        <w:jc w:val="both"/>
        <w:rPr>
          <w:sz w:val="28"/>
          <w:szCs w:val="28"/>
        </w:rPr>
      </w:pPr>
    </w:p>
    <w:p w:rsidR="00861FB7" w:rsidRDefault="00861FB7" w:rsidP="002131F0">
      <w:pPr>
        <w:jc w:val="both"/>
        <w:rPr>
          <w:sz w:val="28"/>
          <w:szCs w:val="28"/>
          <w:lang w:val="de-DE"/>
        </w:rPr>
      </w:pPr>
      <w:r>
        <w:rPr>
          <w:sz w:val="28"/>
          <w:szCs w:val="28"/>
        </w:rPr>
        <w:t>Литература</w:t>
      </w:r>
      <w:r w:rsidRPr="00FF22FE">
        <w:rPr>
          <w:sz w:val="28"/>
          <w:szCs w:val="28"/>
          <w:lang w:val="de-DE"/>
        </w:rPr>
        <w:t xml:space="preserve">: </w:t>
      </w:r>
    </w:p>
    <w:p w:rsidR="00861FB7" w:rsidRDefault="00861FB7" w:rsidP="00B71E25">
      <w:pPr>
        <w:numPr>
          <w:ilvl w:val="0"/>
          <w:numId w:val="2"/>
        </w:numPr>
        <w:jc w:val="both"/>
        <w:rPr>
          <w:sz w:val="28"/>
          <w:szCs w:val="28"/>
          <w:lang w:val="de-DE"/>
        </w:rPr>
      </w:pPr>
      <w:r>
        <w:rPr>
          <w:sz w:val="28"/>
          <w:szCs w:val="28"/>
          <w:lang w:val="de-DE"/>
        </w:rPr>
        <w:t>Blick, Band 3, Mittelstufe Deutsch für Jugendliche und junge Erwachsene, von Anni Fischer-Mitzivirus .Lehrbuch, Max Hueber Verlag 2005</w:t>
      </w:r>
    </w:p>
    <w:p w:rsidR="00861FB7" w:rsidRDefault="00861FB7" w:rsidP="00B71E25">
      <w:pPr>
        <w:numPr>
          <w:ilvl w:val="0"/>
          <w:numId w:val="2"/>
        </w:numPr>
        <w:jc w:val="both"/>
        <w:rPr>
          <w:sz w:val="28"/>
          <w:szCs w:val="28"/>
          <w:lang w:val="de-DE"/>
        </w:rPr>
      </w:pPr>
      <w:r>
        <w:rPr>
          <w:sz w:val="28"/>
          <w:szCs w:val="28"/>
          <w:lang w:val="de-DE"/>
        </w:rPr>
        <w:t>Em +CD; Deutsch als Fremdsprache, Niveaustufe B2, Hauptkurs, Max Hueber Verlag ,Ausgabe 2008.</w:t>
      </w:r>
    </w:p>
    <w:p w:rsidR="00861FB7" w:rsidRDefault="00861FB7" w:rsidP="00B71E25">
      <w:pPr>
        <w:numPr>
          <w:ilvl w:val="0"/>
          <w:numId w:val="2"/>
        </w:numPr>
        <w:jc w:val="both"/>
        <w:rPr>
          <w:sz w:val="28"/>
          <w:szCs w:val="28"/>
          <w:lang w:val="de-DE"/>
        </w:rPr>
      </w:pPr>
      <w:r>
        <w:rPr>
          <w:sz w:val="28"/>
          <w:szCs w:val="28"/>
          <w:lang w:val="de-DE"/>
        </w:rPr>
        <w:t>Video-Kurs „Einblicke“; Goethe-Institut, München 1998,Inter Nationes.</w:t>
      </w:r>
    </w:p>
    <w:p w:rsidR="00861FB7" w:rsidRDefault="00861FB7" w:rsidP="00B71E25">
      <w:pPr>
        <w:numPr>
          <w:ilvl w:val="0"/>
          <w:numId w:val="2"/>
        </w:numPr>
        <w:jc w:val="both"/>
        <w:rPr>
          <w:sz w:val="28"/>
          <w:szCs w:val="28"/>
          <w:lang w:val="de-DE"/>
        </w:rPr>
      </w:pPr>
      <w:r>
        <w:rPr>
          <w:sz w:val="28"/>
          <w:szCs w:val="28"/>
          <w:lang w:val="de-DE"/>
        </w:rPr>
        <w:t>Tangram 2a,b; Deutsch als Fremdsprache, Rosa-Maria Dallapiazza, Eduard von Jan, Beate Blüggel.Max Hueber Verlag 2006</w:t>
      </w:r>
    </w:p>
    <w:p w:rsidR="00861FB7" w:rsidRDefault="00861FB7" w:rsidP="00B71E25">
      <w:pPr>
        <w:numPr>
          <w:ilvl w:val="0"/>
          <w:numId w:val="2"/>
        </w:numPr>
        <w:jc w:val="both"/>
        <w:rPr>
          <w:sz w:val="28"/>
          <w:szCs w:val="28"/>
          <w:lang w:val="de-DE"/>
        </w:rPr>
      </w:pPr>
      <w:r>
        <w:rPr>
          <w:sz w:val="28"/>
          <w:szCs w:val="28"/>
          <w:lang w:val="de-DE"/>
        </w:rPr>
        <w:t>Genial, Deutsch als Fremdsprache für Jugendliche B1, Hermann Funk Michael Koenig, Ute Koithan. Langenscheidt, 2004 +Glossar zu Genial www.langenscheidt.de</w:t>
      </w:r>
      <w:r>
        <w:rPr>
          <w:sz w:val="28"/>
          <w:szCs w:val="28"/>
        </w:rPr>
        <w:t>/</w:t>
      </w:r>
      <w:r>
        <w:rPr>
          <w:sz w:val="28"/>
          <w:szCs w:val="28"/>
          <w:lang w:val="de-DE"/>
        </w:rPr>
        <w:t>geni</w:t>
      </w:r>
      <w:r>
        <w:rPr>
          <w:sz w:val="28"/>
          <w:szCs w:val="28"/>
          <w:lang w:val="en-US"/>
        </w:rPr>
        <w:t>@</w:t>
      </w:r>
      <w:r>
        <w:rPr>
          <w:sz w:val="28"/>
          <w:szCs w:val="28"/>
          <w:lang w:val="de-DE"/>
        </w:rPr>
        <w:t>l</w:t>
      </w:r>
    </w:p>
    <w:p w:rsidR="00861FB7" w:rsidRPr="00687FED" w:rsidRDefault="00861FB7" w:rsidP="00B71E25">
      <w:pPr>
        <w:numPr>
          <w:ilvl w:val="0"/>
          <w:numId w:val="2"/>
        </w:numPr>
        <w:jc w:val="both"/>
        <w:rPr>
          <w:sz w:val="28"/>
          <w:szCs w:val="28"/>
        </w:rPr>
      </w:pPr>
      <w:r>
        <w:rPr>
          <w:sz w:val="28"/>
          <w:szCs w:val="28"/>
        </w:rPr>
        <w:t xml:space="preserve">Практический курс немецкого языка </w:t>
      </w:r>
      <w:r>
        <w:rPr>
          <w:i/>
        </w:rPr>
        <w:t>для студентов-германистов филологических факультетов.,</w:t>
      </w:r>
      <w:r>
        <w:t>часть 1; И.П. Гольдштейн,И.М. Горохова, М.В. Раевский</w:t>
      </w:r>
    </w:p>
    <w:p w:rsidR="00861FB7" w:rsidRPr="00687FED" w:rsidRDefault="00861FB7" w:rsidP="007307DA">
      <w:pPr>
        <w:jc w:val="both"/>
        <w:rPr>
          <w:sz w:val="28"/>
          <w:szCs w:val="28"/>
        </w:rPr>
      </w:pPr>
    </w:p>
    <w:p w:rsidR="00861FB7" w:rsidRPr="00484D48" w:rsidRDefault="00861FB7" w:rsidP="007307DA">
      <w:pPr>
        <w:ind w:left="360"/>
        <w:jc w:val="both"/>
        <w:rPr>
          <w:sz w:val="28"/>
          <w:szCs w:val="28"/>
          <w:lang w:val="en-US"/>
        </w:rPr>
      </w:pPr>
      <w:r>
        <w:rPr>
          <w:sz w:val="28"/>
          <w:szCs w:val="28"/>
        </w:rPr>
        <w:t xml:space="preserve">7. </w:t>
      </w:r>
      <w:r>
        <w:rPr>
          <w:sz w:val="28"/>
          <w:szCs w:val="28"/>
          <w:lang w:val="en-US"/>
        </w:rPr>
        <w:t>http</w:t>
      </w:r>
      <w:r>
        <w:rPr>
          <w:sz w:val="28"/>
          <w:szCs w:val="28"/>
        </w:rPr>
        <w:t>://</w:t>
      </w:r>
      <w:r>
        <w:rPr>
          <w:sz w:val="28"/>
          <w:szCs w:val="28"/>
          <w:lang w:val="en-US"/>
        </w:rPr>
        <w:t>www. dw.de</w:t>
      </w:r>
    </w:p>
    <w:p w:rsidR="00861FB7" w:rsidRPr="00687FED" w:rsidRDefault="00861FB7" w:rsidP="002131F0">
      <w:pPr>
        <w:jc w:val="both"/>
        <w:rPr>
          <w:sz w:val="28"/>
          <w:szCs w:val="28"/>
        </w:rPr>
      </w:pPr>
    </w:p>
    <w:p w:rsidR="00861FB7" w:rsidRPr="00687FED" w:rsidRDefault="00861FB7" w:rsidP="002131F0">
      <w:pPr>
        <w:jc w:val="both"/>
        <w:rPr>
          <w:sz w:val="28"/>
          <w:szCs w:val="28"/>
        </w:rPr>
      </w:pPr>
    </w:p>
    <w:p w:rsidR="00861FB7" w:rsidRPr="00687FED" w:rsidRDefault="00861FB7" w:rsidP="002131F0">
      <w:pPr>
        <w:jc w:val="both"/>
        <w:rPr>
          <w:sz w:val="28"/>
          <w:szCs w:val="28"/>
        </w:rPr>
      </w:pPr>
    </w:p>
    <w:p w:rsidR="00861FB7" w:rsidRPr="00687FED" w:rsidRDefault="00861FB7" w:rsidP="002131F0">
      <w:pPr>
        <w:jc w:val="both"/>
        <w:rPr>
          <w:sz w:val="28"/>
          <w:szCs w:val="28"/>
        </w:rPr>
      </w:pPr>
    </w:p>
    <w:p w:rsidR="00861FB7" w:rsidRPr="00687FED" w:rsidRDefault="00861FB7" w:rsidP="002131F0">
      <w:pPr>
        <w:jc w:val="both"/>
        <w:rPr>
          <w:sz w:val="28"/>
          <w:szCs w:val="28"/>
        </w:rPr>
      </w:pPr>
    </w:p>
    <w:p w:rsidR="00861FB7" w:rsidRPr="00687FED" w:rsidRDefault="00861FB7" w:rsidP="002131F0">
      <w:pPr>
        <w:jc w:val="both"/>
        <w:rPr>
          <w:sz w:val="28"/>
          <w:szCs w:val="28"/>
        </w:rPr>
      </w:pPr>
    </w:p>
    <w:p w:rsidR="00861FB7" w:rsidRPr="00687FED" w:rsidRDefault="00861FB7" w:rsidP="002131F0">
      <w:pPr>
        <w:jc w:val="both"/>
        <w:rPr>
          <w:sz w:val="28"/>
          <w:szCs w:val="28"/>
        </w:rPr>
      </w:pPr>
    </w:p>
    <w:p w:rsidR="00861FB7" w:rsidRPr="00687FED" w:rsidRDefault="00861FB7" w:rsidP="002131F0">
      <w:pPr>
        <w:jc w:val="both"/>
        <w:rPr>
          <w:sz w:val="28"/>
          <w:szCs w:val="28"/>
        </w:rPr>
      </w:pPr>
    </w:p>
    <w:p w:rsidR="00861FB7" w:rsidRPr="00687FED" w:rsidRDefault="00861FB7" w:rsidP="002131F0">
      <w:pPr>
        <w:jc w:val="both"/>
        <w:rPr>
          <w:sz w:val="28"/>
          <w:szCs w:val="28"/>
        </w:rPr>
      </w:pPr>
    </w:p>
    <w:sectPr w:rsidR="00861FB7" w:rsidRPr="00687FED" w:rsidSect="00861FB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CD5E40"/>
    <w:multiLevelType w:val="hybridMultilevel"/>
    <w:tmpl w:val="A24E18B8"/>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66EF3D88"/>
    <w:multiLevelType w:val="hybridMultilevel"/>
    <w:tmpl w:val="56709EEE"/>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9"/>
  <w:stylePaneFormatFilter w:val="3F01"/>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131F0"/>
    <w:rsid w:val="00003766"/>
    <w:rsid w:val="00004194"/>
    <w:rsid w:val="000058E8"/>
    <w:rsid w:val="00014376"/>
    <w:rsid w:val="00015D30"/>
    <w:rsid w:val="000176CA"/>
    <w:rsid w:val="00021341"/>
    <w:rsid w:val="00025092"/>
    <w:rsid w:val="00025ADA"/>
    <w:rsid w:val="0002765F"/>
    <w:rsid w:val="00036ADE"/>
    <w:rsid w:val="000370C4"/>
    <w:rsid w:val="00037C8D"/>
    <w:rsid w:val="000407ED"/>
    <w:rsid w:val="000417DB"/>
    <w:rsid w:val="00042AAF"/>
    <w:rsid w:val="00042E9D"/>
    <w:rsid w:val="000539EF"/>
    <w:rsid w:val="000567C5"/>
    <w:rsid w:val="0005762D"/>
    <w:rsid w:val="0006110E"/>
    <w:rsid w:val="000667CB"/>
    <w:rsid w:val="00070773"/>
    <w:rsid w:val="0007117A"/>
    <w:rsid w:val="0007617B"/>
    <w:rsid w:val="00076AFE"/>
    <w:rsid w:val="00080D5C"/>
    <w:rsid w:val="00081607"/>
    <w:rsid w:val="00087337"/>
    <w:rsid w:val="00090941"/>
    <w:rsid w:val="00096338"/>
    <w:rsid w:val="000A0154"/>
    <w:rsid w:val="000B3916"/>
    <w:rsid w:val="000B42DE"/>
    <w:rsid w:val="000B48B3"/>
    <w:rsid w:val="000B7314"/>
    <w:rsid w:val="000C1A79"/>
    <w:rsid w:val="000C27E3"/>
    <w:rsid w:val="000C296D"/>
    <w:rsid w:val="000C7701"/>
    <w:rsid w:val="000D1102"/>
    <w:rsid w:val="000D1CCC"/>
    <w:rsid w:val="000D5189"/>
    <w:rsid w:val="000E52AC"/>
    <w:rsid w:val="000F04A4"/>
    <w:rsid w:val="0010715B"/>
    <w:rsid w:val="00110DA6"/>
    <w:rsid w:val="001115AF"/>
    <w:rsid w:val="0011630B"/>
    <w:rsid w:val="00117132"/>
    <w:rsid w:val="0012069D"/>
    <w:rsid w:val="0012290E"/>
    <w:rsid w:val="0012339A"/>
    <w:rsid w:val="001236F5"/>
    <w:rsid w:val="00124622"/>
    <w:rsid w:val="00132FE3"/>
    <w:rsid w:val="00133CDC"/>
    <w:rsid w:val="00134B76"/>
    <w:rsid w:val="001355EC"/>
    <w:rsid w:val="00135A42"/>
    <w:rsid w:val="0014237F"/>
    <w:rsid w:val="00144729"/>
    <w:rsid w:val="00155767"/>
    <w:rsid w:val="00155770"/>
    <w:rsid w:val="00155A94"/>
    <w:rsid w:val="001570ED"/>
    <w:rsid w:val="00163438"/>
    <w:rsid w:val="001664CA"/>
    <w:rsid w:val="001829CE"/>
    <w:rsid w:val="00182B12"/>
    <w:rsid w:val="00183143"/>
    <w:rsid w:val="00184003"/>
    <w:rsid w:val="001860E7"/>
    <w:rsid w:val="00187C77"/>
    <w:rsid w:val="001A2568"/>
    <w:rsid w:val="001B7D11"/>
    <w:rsid w:val="001C165A"/>
    <w:rsid w:val="001C2DFE"/>
    <w:rsid w:val="001D039C"/>
    <w:rsid w:val="001D0A5C"/>
    <w:rsid w:val="001D41BA"/>
    <w:rsid w:val="001D5F5E"/>
    <w:rsid w:val="001D6177"/>
    <w:rsid w:val="001D7A12"/>
    <w:rsid w:val="001E0F3A"/>
    <w:rsid w:val="001E2CC4"/>
    <w:rsid w:val="001E2FB2"/>
    <w:rsid w:val="001E5B67"/>
    <w:rsid w:val="001F1FCE"/>
    <w:rsid w:val="0020072E"/>
    <w:rsid w:val="00200B38"/>
    <w:rsid w:val="002053AE"/>
    <w:rsid w:val="0020714F"/>
    <w:rsid w:val="00211D4F"/>
    <w:rsid w:val="002131F0"/>
    <w:rsid w:val="00217780"/>
    <w:rsid w:val="00224D7D"/>
    <w:rsid w:val="0023036B"/>
    <w:rsid w:val="00233158"/>
    <w:rsid w:val="002445E9"/>
    <w:rsid w:val="0024508A"/>
    <w:rsid w:val="00254D2F"/>
    <w:rsid w:val="00261FFF"/>
    <w:rsid w:val="0026527C"/>
    <w:rsid w:val="00273016"/>
    <w:rsid w:val="0027546E"/>
    <w:rsid w:val="00281C6E"/>
    <w:rsid w:val="0028437A"/>
    <w:rsid w:val="002849A6"/>
    <w:rsid w:val="00286789"/>
    <w:rsid w:val="0028701D"/>
    <w:rsid w:val="00294B36"/>
    <w:rsid w:val="00295573"/>
    <w:rsid w:val="00295C4E"/>
    <w:rsid w:val="00297AD4"/>
    <w:rsid w:val="002A33DA"/>
    <w:rsid w:val="002A3C89"/>
    <w:rsid w:val="002A4156"/>
    <w:rsid w:val="002A69F1"/>
    <w:rsid w:val="002B7818"/>
    <w:rsid w:val="002C2F0D"/>
    <w:rsid w:val="002C62BE"/>
    <w:rsid w:val="002C6309"/>
    <w:rsid w:val="002C7351"/>
    <w:rsid w:val="002C76AC"/>
    <w:rsid w:val="002E0CA9"/>
    <w:rsid w:val="002E7435"/>
    <w:rsid w:val="002F5DCD"/>
    <w:rsid w:val="003006A8"/>
    <w:rsid w:val="00300D07"/>
    <w:rsid w:val="003039E6"/>
    <w:rsid w:val="00307326"/>
    <w:rsid w:val="003079A4"/>
    <w:rsid w:val="003106F0"/>
    <w:rsid w:val="00310AB4"/>
    <w:rsid w:val="003145BA"/>
    <w:rsid w:val="00316375"/>
    <w:rsid w:val="00316FC6"/>
    <w:rsid w:val="00325E23"/>
    <w:rsid w:val="00327DF3"/>
    <w:rsid w:val="003359BC"/>
    <w:rsid w:val="00341F14"/>
    <w:rsid w:val="00351877"/>
    <w:rsid w:val="00353EAD"/>
    <w:rsid w:val="00360645"/>
    <w:rsid w:val="00362566"/>
    <w:rsid w:val="00362903"/>
    <w:rsid w:val="00375E5E"/>
    <w:rsid w:val="00376991"/>
    <w:rsid w:val="00381143"/>
    <w:rsid w:val="00381DED"/>
    <w:rsid w:val="00385585"/>
    <w:rsid w:val="003870C4"/>
    <w:rsid w:val="00390D99"/>
    <w:rsid w:val="0039759A"/>
    <w:rsid w:val="003A0587"/>
    <w:rsid w:val="003A14B3"/>
    <w:rsid w:val="003A3418"/>
    <w:rsid w:val="003A3F46"/>
    <w:rsid w:val="003A6A9B"/>
    <w:rsid w:val="003B42D6"/>
    <w:rsid w:val="003B55AE"/>
    <w:rsid w:val="003B627E"/>
    <w:rsid w:val="003B6799"/>
    <w:rsid w:val="003B7A23"/>
    <w:rsid w:val="003C26D3"/>
    <w:rsid w:val="003C3243"/>
    <w:rsid w:val="003D4281"/>
    <w:rsid w:val="003D5D24"/>
    <w:rsid w:val="003E03A8"/>
    <w:rsid w:val="003E0DCC"/>
    <w:rsid w:val="003E4B97"/>
    <w:rsid w:val="004108E6"/>
    <w:rsid w:val="004152D7"/>
    <w:rsid w:val="00415CF9"/>
    <w:rsid w:val="00420404"/>
    <w:rsid w:val="00424C89"/>
    <w:rsid w:val="004272D2"/>
    <w:rsid w:val="00433593"/>
    <w:rsid w:val="00446DD4"/>
    <w:rsid w:val="00457D14"/>
    <w:rsid w:val="00457EF6"/>
    <w:rsid w:val="004653E8"/>
    <w:rsid w:val="00466CD7"/>
    <w:rsid w:val="004719CA"/>
    <w:rsid w:val="00472224"/>
    <w:rsid w:val="004767FD"/>
    <w:rsid w:val="00480717"/>
    <w:rsid w:val="00482B07"/>
    <w:rsid w:val="00484D48"/>
    <w:rsid w:val="00487F37"/>
    <w:rsid w:val="004952BC"/>
    <w:rsid w:val="004A0A74"/>
    <w:rsid w:val="004A5A91"/>
    <w:rsid w:val="004B0568"/>
    <w:rsid w:val="004B67DA"/>
    <w:rsid w:val="004C0B6F"/>
    <w:rsid w:val="004C6633"/>
    <w:rsid w:val="004C706E"/>
    <w:rsid w:val="004D28CA"/>
    <w:rsid w:val="004D601C"/>
    <w:rsid w:val="004D6C12"/>
    <w:rsid w:val="004D77D7"/>
    <w:rsid w:val="004E5984"/>
    <w:rsid w:val="004E7717"/>
    <w:rsid w:val="005006DB"/>
    <w:rsid w:val="00500F84"/>
    <w:rsid w:val="00513D50"/>
    <w:rsid w:val="00524597"/>
    <w:rsid w:val="005260B4"/>
    <w:rsid w:val="00527790"/>
    <w:rsid w:val="00532DF5"/>
    <w:rsid w:val="00540639"/>
    <w:rsid w:val="005453A5"/>
    <w:rsid w:val="00545B50"/>
    <w:rsid w:val="005476AC"/>
    <w:rsid w:val="0055196A"/>
    <w:rsid w:val="00554465"/>
    <w:rsid w:val="0055579B"/>
    <w:rsid w:val="00556162"/>
    <w:rsid w:val="00567F37"/>
    <w:rsid w:val="00572FEA"/>
    <w:rsid w:val="00574602"/>
    <w:rsid w:val="005835A2"/>
    <w:rsid w:val="00585673"/>
    <w:rsid w:val="00586162"/>
    <w:rsid w:val="00591890"/>
    <w:rsid w:val="00591BE7"/>
    <w:rsid w:val="005A35CE"/>
    <w:rsid w:val="005B2348"/>
    <w:rsid w:val="005B54AD"/>
    <w:rsid w:val="005B739F"/>
    <w:rsid w:val="005C086F"/>
    <w:rsid w:val="005C528D"/>
    <w:rsid w:val="005E0D29"/>
    <w:rsid w:val="005E616A"/>
    <w:rsid w:val="005E7243"/>
    <w:rsid w:val="005F7140"/>
    <w:rsid w:val="005F7383"/>
    <w:rsid w:val="006004FD"/>
    <w:rsid w:val="00600894"/>
    <w:rsid w:val="0060384C"/>
    <w:rsid w:val="00606816"/>
    <w:rsid w:val="00610234"/>
    <w:rsid w:val="006106FF"/>
    <w:rsid w:val="00610FBB"/>
    <w:rsid w:val="006110BD"/>
    <w:rsid w:val="00611C09"/>
    <w:rsid w:val="00613244"/>
    <w:rsid w:val="00614D64"/>
    <w:rsid w:val="0062313B"/>
    <w:rsid w:val="00623237"/>
    <w:rsid w:val="00623647"/>
    <w:rsid w:val="00624BAE"/>
    <w:rsid w:val="00633C4F"/>
    <w:rsid w:val="006345E1"/>
    <w:rsid w:val="006363D7"/>
    <w:rsid w:val="00637FBD"/>
    <w:rsid w:val="00641226"/>
    <w:rsid w:val="00642050"/>
    <w:rsid w:val="00645C1E"/>
    <w:rsid w:val="00646352"/>
    <w:rsid w:val="00651F61"/>
    <w:rsid w:val="0066346A"/>
    <w:rsid w:val="0067148C"/>
    <w:rsid w:val="00674B88"/>
    <w:rsid w:val="00674F1D"/>
    <w:rsid w:val="00675259"/>
    <w:rsid w:val="00675718"/>
    <w:rsid w:val="00677C03"/>
    <w:rsid w:val="0068181F"/>
    <w:rsid w:val="00682888"/>
    <w:rsid w:val="00684169"/>
    <w:rsid w:val="00687FED"/>
    <w:rsid w:val="00696368"/>
    <w:rsid w:val="006968FA"/>
    <w:rsid w:val="0069753A"/>
    <w:rsid w:val="006B0E39"/>
    <w:rsid w:val="006B1693"/>
    <w:rsid w:val="006B49ED"/>
    <w:rsid w:val="006B61BF"/>
    <w:rsid w:val="006C4BCF"/>
    <w:rsid w:val="006C54A1"/>
    <w:rsid w:val="006C7348"/>
    <w:rsid w:val="006D1202"/>
    <w:rsid w:val="006D75CD"/>
    <w:rsid w:val="006E43DA"/>
    <w:rsid w:val="006F51CD"/>
    <w:rsid w:val="006F5326"/>
    <w:rsid w:val="00701A75"/>
    <w:rsid w:val="00703DEA"/>
    <w:rsid w:val="007059CC"/>
    <w:rsid w:val="00705E6F"/>
    <w:rsid w:val="00715008"/>
    <w:rsid w:val="00716B14"/>
    <w:rsid w:val="00721DEB"/>
    <w:rsid w:val="007231C2"/>
    <w:rsid w:val="0072470E"/>
    <w:rsid w:val="00725243"/>
    <w:rsid w:val="007279CA"/>
    <w:rsid w:val="00727CBF"/>
    <w:rsid w:val="0073077F"/>
    <w:rsid w:val="007307DA"/>
    <w:rsid w:val="00734576"/>
    <w:rsid w:val="0074111C"/>
    <w:rsid w:val="00747384"/>
    <w:rsid w:val="00747E1D"/>
    <w:rsid w:val="00754454"/>
    <w:rsid w:val="0076480F"/>
    <w:rsid w:val="00774105"/>
    <w:rsid w:val="007742AF"/>
    <w:rsid w:val="00783F1B"/>
    <w:rsid w:val="00784BEF"/>
    <w:rsid w:val="00785B16"/>
    <w:rsid w:val="00785DB7"/>
    <w:rsid w:val="00786129"/>
    <w:rsid w:val="007A2505"/>
    <w:rsid w:val="007A59A1"/>
    <w:rsid w:val="007A63F5"/>
    <w:rsid w:val="007B1D64"/>
    <w:rsid w:val="007B2F90"/>
    <w:rsid w:val="007B48A4"/>
    <w:rsid w:val="007B526B"/>
    <w:rsid w:val="007C1592"/>
    <w:rsid w:val="007C3AD2"/>
    <w:rsid w:val="007C48FA"/>
    <w:rsid w:val="007C5F72"/>
    <w:rsid w:val="007D3487"/>
    <w:rsid w:val="007D7E61"/>
    <w:rsid w:val="007E2093"/>
    <w:rsid w:val="007E3A63"/>
    <w:rsid w:val="007E48A8"/>
    <w:rsid w:val="007E6695"/>
    <w:rsid w:val="007E71F6"/>
    <w:rsid w:val="007E767F"/>
    <w:rsid w:val="007F3F2A"/>
    <w:rsid w:val="007F4096"/>
    <w:rsid w:val="008027D7"/>
    <w:rsid w:val="00803BB0"/>
    <w:rsid w:val="00811286"/>
    <w:rsid w:val="00813094"/>
    <w:rsid w:val="00816A76"/>
    <w:rsid w:val="00823E47"/>
    <w:rsid w:val="00830DE8"/>
    <w:rsid w:val="00834387"/>
    <w:rsid w:val="00836F1F"/>
    <w:rsid w:val="00841BFA"/>
    <w:rsid w:val="008430DF"/>
    <w:rsid w:val="00843E02"/>
    <w:rsid w:val="00844CF2"/>
    <w:rsid w:val="00850B6C"/>
    <w:rsid w:val="00854F09"/>
    <w:rsid w:val="008550EE"/>
    <w:rsid w:val="00855F86"/>
    <w:rsid w:val="008562A2"/>
    <w:rsid w:val="00860A41"/>
    <w:rsid w:val="00861F4C"/>
    <w:rsid w:val="00861FB7"/>
    <w:rsid w:val="00873490"/>
    <w:rsid w:val="00886DAA"/>
    <w:rsid w:val="00887A44"/>
    <w:rsid w:val="00891E34"/>
    <w:rsid w:val="008971C4"/>
    <w:rsid w:val="00897328"/>
    <w:rsid w:val="008976EE"/>
    <w:rsid w:val="008A1F7E"/>
    <w:rsid w:val="008A2B49"/>
    <w:rsid w:val="008A3B04"/>
    <w:rsid w:val="008B1091"/>
    <w:rsid w:val="008B4D5F"/>
    <w:rsid w:val="008B6030"/>
    <w:rsid w:val="008C4041"/>
    <w:rsid w:val="008D1A22"/>
    <w:rsid w:val="008D511C"/>
    <w:rsid w:val="008D65A1"/>
    <w:rsid w:val="008E30B3"/>
    <w:rsid w:val="008E343F"/>
    <w:rsid w:val="008E5809"/>
    <w:rsid w:val="008F2F53"/>
    <w:rsid w:val="008F37A9"/>
    <w:rsid w:val="009000D6"/>
    <w:rsid w:val="00900DDB"/>
    <w:rsid w:val="009033CD"/>
    <w:rsid w:val="00905126"/>
    <w:rsid w:val="00905550"/>
    <w:rsid w:val="009120A1"/>
    <w:rsid w:val="00912402"/>
    <w:rsid w:val="00912B39"/>
    <w:rsid w:val="00927430"/>
    <w:rsid w:val="00927F2D"/>
    <w:rsid w:val="00937707"/>
    <w:rsid w:val="009441E9"/>
    <w:rsid w:val="009516FA"/>
    <w:rsid w:val="00961562"/>
    <w:rsid w:val="009619FC"/>
    <w:rsid w:val="00961DE3"/>
    <w:rsid w:val="00962CF0"/>
    <w:rsid w:val="00982C3C"/>
    <w:rsid w:val="00982DA9"/>
    <w:rsid w:val="009830E1"/>
    <w:rsid w:val="00983723"/>
    <w:rsid w:val="0098729A"/>
    <w:rsid w:val="00991A3E"/>
    <w:rsid w:val="00992CF5"/>
    <w:rsid w:val="009A43DF"/>
    <w:rsid w:val="009B2064"/>
    <w:rsid w:val="009B69E2"/>
    <w:rsid w:val="009C3DA8"/>
    <w:rsid w:val="009C4407"/>
    <w:rsid w:val="009C5629"/>
    <w:rsid w:val="009C71EF"/>
    <w:rsid w:val="009D0D38"/>
    <w:rsid w:val="009D2B11"/>
    <w:rsid w:val="009D3E78"/>
    <w:rsid w:val="009D671E"/>
    <w:rsid w:val="009E540B"/>
    <w:rsid w:val="009E7723"/>
    <w:rsid w:val="009F434E"/>
    <w:rsid w:val="009F5B43"/>
    <w:rsid w:val="00A00025"/>
    <w:rsid w:val="00A010B4"/>
    <w:rsid w:val="00A11AD5"/>
    <w:rsid w:val="00A153B2"/>
    <w:rsid w:val="00A22F99"/>
    <w:rsid w:val="00A2594B"/>
    <w:rsid w:val="00A25AD0"/>
    <w:rsid w:val="00A26C04"/>
    <w:rsid w:val="00A26F3F"/>
    <w:rsid w:val="00A309EC"/>
    <w:rsid w:val="00A41AD7"/>
    <w:rsid w:val="00A45A47"/>
    <w:rsid w:val="00A54329"/>
    <w:rsid w:val="00A60E88"/>
    <w:rsid w:val="00A62B0E"/>
    <w:rsid w:val="00A63316"/>
    <w:rsid w:val="00A63B45"/>
    <w:rsid w:val="00A6615C"/>
    <w:rsid w:val="00A67241"/>
    <w:rsid w:val="00A679AC"/>
    <w:rsid w:val="00A67EA0"/>
    <w:rsid w:val="00A71D09"/>
    <w:rsid w:val="00A93E07"/>
    <w:rsid w:val="00A94AEC"/>
    <w:rsid w:val="00A94BCE"/>
    <w:rsid w:val="00A9669D"/>
    <w:rsid w:val="00AA2071"/>
    <w:rsid w:val="00AA46E9"/>
    <w:rsid w:val="00AA5771"/>
    <w:rsid w:val="00AB5C6A"/>
    <w:rsid w:val="00AD071A"/>
    <w:rsid w:val="00AD14E3"/>
    <w:rsid w:val="00AD1B78"/>
    <w:rsid w:val="00AE0EC9"/>
    <w:rsid w:val="00AE5B09"/>
    <w:rsid w:val="00AF1A29"/>
    <w:rsid w:val="00AF2469"/>
    <w:rsid w:val="00AF618D"/>
    <w:rsid w:val="00AF624B"/>
    <w:rsid w:val="00AF7320"/>
    <w:rsid w:val="00B06B09"/>
    <w:rsid w:val="00B11798"/>
    <w:rsid w:val="00B120ED"/>
    <w:rsid w:val="00B12706"/>
    <w:rsid w:val="00B137A5"/>
    <w:rsid w:val="00B21C1F"/>
    <w:rsid w:val="00B2360C"/>
    <w:rsid w:val="00B25054"/>
    <w:rsid w:val="00B317F5"/>
    <w:rsid w:val="00B32380"/>
    <w:rsid w:val="00B40931"/>
    <w:rsid w:val="00B41ADB"/>
    <w:rsid w:val="00B4297D"/>
    <w:rsid w:val="00B445DC"/>
    <w:rsid w:val="00B51C71"/>
    <w:rsid w:val="00B52140"/>
    <w:rsid w:val="00B6104D"/>
    <w:rsid w:val="00B61317"/>
    <w:rsid w:val="00B62B14"/>
    <w:rsid w:val="00B643D0"/>
    <w:rsid w:val="00B701C9"/>
    <w:rsid w:val="00B71917"/>
    <w:rsid w:val="00B71E25"/>
    <w:rsid w:val="00B73478"/>
    <w:rsid w:val="00B75AC1"/>
    <w:rsid w:val="00B81A12"/>
    <w:rsid w:val="00B86B3E"/>
    <w:rsid w:val="00B87660"/>
    <w:rsid w:val="00B94E41"/>
    <w:rsid w:val="00B954B4"/>
    <w:rsid w:val="00BB1EA7"/>
    <w:rsid w:val="00BB6E06"/>
    <w:rsid w:val="00BB7458"/>
    <w:rsid w:val="00BB7D19"/>
    <w:rsid w:val="00BD0790"/>
    <w:rsid w:val="00BD0E7F"/>
    <w:rsid w:val="00BD3890"/>
    <w:rsid w:val="00BD3E7B"/>
    <w:rsid w:val="00BD487D"/>
    <w:rsid w:val="00BD6732"/>
    <w:rsid w:val="00BE1814"/>
    <w:rsid w:val="00BE3455"/>
    <w:rsid w:val="00BE56A1"/>
    <w:rsid w:val="00BF03ED"/>
    <w:rsid w:val="00BF064B"/>
    <w:rsid w:val="00BF1E54"/>
    <w:rsid w:val="00BF76E5"/>
    <w:rsid w:val="00C03DA2"/>
    <w:rsid w:val="00C1211C"/>
    <w:rsid w:val="00C1478F"/>
    <w:rsid w:val="00C2073A"/>
    <w:rsid w:val="00C21C3C"/>
    <w:rsid w:val="00C24004"/>
    <w:rsid w:val="00C2649D"/>
    <w:rsid w:val="00C26AC7"/>
    <w:rsid w:val="00C32E76"/>
    <w:rsid w:val="00C3426A"/>
    <w:rsid w:val="00C42A25"/>
    <w:rsid w:val="00C42B47"/>
    <w:rsid w:val="00C43153"/>
    <w:rsid w:val="00C43F36"/>
    <w:rsid w:val="00C607BC"/>
    <w:rsid w:val="00C626C9"/>
    <w:rsid w:val="00C67636"/>
    <w:rsid w:val="00C705B5"/>
    <w:rsid w:val="00C70A20"/>
    <w:rsid w:val="00C768E0"/>
    <w:rsid w:val="00C8356A"/>
    <w:rsid w:val="00C861CC"/>
    <w:rsid w:val="00C87CCF"/>
    <w:rsid w:val="00C87E44"/>
    <w:rsid w:val="00C95EEA"/>
    <w:rsid w:val="00C971E1"/>
    <w:rsid w:val="00CA1901"/>
    <w:rsid w:val="00CA2BCB"/>
    <w:rsid w:val="00CA5255"/>
    <w:rsid w:val="00CA69F2"/>
    <w:rsid w:val="00CB05AE"/>
    <w:rsid w:val="00CB0FD9"/>
    <w:rsid w:val="00CB3EDB"/>
    <w:rsid w:val="00CB4A42"/>
    <w:rsid w:val="00CB5FCB"/>
    <w:rsid w:val="00CB704C"/>
    <w:rsid w:val="00CB733A"/>
    <w:rsid w:val="00CB765C"/>
    <w:rsid w:val="00CC3FD5"/>
    <w:rsid w:val="00CC412F"/>
    <w:rsid w:val="00CD3737"/>
    <w:rsid w:val="00CD5440"/>
    <w:rsid w:val="00CE40D8"/>
    <w:rsid w:val="00CE47F3"/>
    <w:rsid w:val="00CE5990"/>
    <w:rsid w:val="00CF2664"/>
    <w:rsid w:val="00D004D1"/>
    <w:rsid w:val="00D00724"/>
    <w:rsid w:val="00D06B78"/>
    <w:rsid w:val="00D10B2C"/>
    <w:rsid w:val="00D1423B"/>
    <w:rsid w:val="00D14614"/>
    <w:rsid w:val="00D165AC"/>
    <w:rsid w:val="00D17B96"/>
    <w:rsid w:val="00D24788"/>
    <w:rsid w:val="00D25528"/>
    <w:rsid w:val="00D43DEA"/>
    <w:rsid w:val="00D469B9"/>
    <w:rsid w:val="00D504F4"/>
    <w:rsid w:val="00D52DC8"/>
    <w:rsid w:val="00D538C2"/>
    <w:rsid w:val="00D54E61"/>
    <w:rsid w:val="00D553E9"/>
    <w:rsid w:val="00D64B82"/>
    <w:rsid w:val="00D71F42"/>
    <w:rsid w:val="00D737D9"/>
    <w:rsid w:val="00D913C7"/>
    <w:rsid w:val="00D97C58"/>
    <w:rsid w:val="00DA1EF7"/>
    <w:rsid w:val="00DA3132"/>
    <w:rsid w:val="00DA5FA0"/>
    <w:rsid w:val="00DA64D3"/>
    <w:rsid w:val="00DA64EC"/>
    <w:rsid w:val="00DA6A02"/>
    <w:rsid w:val="00DB0E7F"/>
    <w:rsid w:val="00DC0A61"/>
    <w:rsid w:val="00DC61B9"/>
    <w:rsid w:val="00DC7193"/>
    <w:rsid w:val="00DD301A"/>
    <w:rsid w:val="00DE5413"/>
    <w:rsid w:val="00DE576E"/>
    <w:rsid w:val="00DF0007"/>
    <w:rsid w:val="00DF0401"/>
    <w:rsid w:val="00E002B4"/>
    <w:rsid w:val="00E025B4"/>
    <w:rsid w:val="00E02848"/>
    <w:rsid w:val="00E02B03"/>
    <w:rsid w:val="00E03DAE"/>
    <w:rsid w:val="00E0438A"/>
    <w:rsid w:val="00E052BE"/>
    <w:rsid w:val="00E05655"/>
    <w:rsid w:val="00E13596"/>
    <w:rsid w:val="00E1400E"/>
    <w:rsid w:val="00E145FA"/>
    <w:rsid w:val="00E15120"/>
    <w:rsid w:val="00E22814"/>
    <w:rsid w:val="00E265EA"/>
    <w:rsid w:val="00E36661"/>
    <w:rsid w:val="00E3744D"/>
    <w:rsid w:val="00E4206E"/>
    <w:rsid w:val="00E42722"/>
    <w:rsid w:val="00E60853"/>
    <w:rsid w:val="00E61688"/>
    <w:rsid w:val="00E63144"/>
    <w:rsid w:val="00E64FB8"/>
    <w:rsid w:val="00E677DD"/>
    <w:rsid w:val="00E72816"/>
    <w:rsid w:val="00E758BD"/>
    <w:rsid w:val="00E75EEF"/>
    <w:rsid w:val="00E7782A"/>
    <w:rsid w:val="00E85EB6"/>
    <w:rsid w:val="00E872F8"/>
    <w:rsid w:val="00E9348C"/>
    <w:rsid w:val="00E95AFD"/>
    <w:rsid w:val="00EA5097"/>
    <w:rsid w:val="00EA5F8A"/>
    <w:rsid w:val="00EB149E"/>
    <w:rsid w:val="00EC389C"/>
    <w:rsid w:val="00EE236B"/>
    <w:rsid w:val="00EE4323"/>
    <w:rsid w:val="00EE57F6"/>
    <w:rsid w:val="00EE7767"/>
    <w:rsid w:val="00EF04D7"/>
    <w:rsid w:val="00EF0916"/>
    <w:rsid w:val="00F00BEB"/>
    <w:rsid w:val="00F0194E"/>
    <w:rsid w:val="00F14D3C"/>
    <w:rsid w:val="00F17597"/>
    <w:rsid w:val="00F176AE"/>
    <w:rsid w:val="00F21EA2"/>
    <w:rsid w:val="00F23866"/>
    <w:rsid w:val="00F368C2"/>
    <w:rsid w:val="00F45F6C"/>
    <w:rsid w:val="00F50441"/>
    <w:rsid w:val="00F5147A"/>
    <w:rsid w:val="00F52D4C"/>
    <w:rsid w:val="00F55A2D"/>
    <w:rsid w:val="00F61D3F"/>
    <w:rsid w:val="00F6231B"/>
    <w:rsid w:val="00F63757"/>
    <w:rsid w:val="00F65103"/>
    <w:rsid w:val="00F6790D"/>
    <w:rsid w:val="00F70729"/>
    <w:rsid w:val="00F73891"/>
    <w:rsid w:val="00F74A22"/>
    <w:rsid w:val="00F763F7"/>
    <w:rsid w:val="00F770BF"/>
    <w:rsid w:val="00F8541D"/>
    <w:rsid w:val="00F85625"/>
    <w:rsid w:val="00F95361"/>
    <w:rsid w:val="00FA55FB"/>
    <w:rsid w:val="00FA6D26"/>
    <w:rsid w:val="00FA6EF4"/>
    <w:rsid w:val="00FB5E6F"/>
    <w:rsid w:val="00FC0B85"/>
    <w:rsid w:val="00FC2D26"/>
    <w:rsid w:val="00FC3491"/>
    <w:rsid w:val="00FC58BC"/>
    <w:rsid w:val="00FC5ABB"/>
    <w:rsid w:val="00FD0430"/>
    <w:rsid w:val="00FD1BE4"/>
    <w:rsid w:val="00FD3655"/>
    <w:rsid w:val="00FD3E89"/>
    <w:rsid w:val="00FD447A"/>
    <w:rsid w:val="00FD4E65"/>
    <w:rsid w:val="00FD7D88"/>
    <w:rsid w:val="00FE2235"/>
    <w:rsid w:val="00FE4A63"/>
    <w:rsid w:val="00FE705B"/>
    <w:rsid w:val="00FF22FE"/>
    <w:rsid w:val="00FF3395"/>
    <w:rsid w:val="00FF3677"/>
    <w:rsid w:val="00FF6910"/>
    <w:rsid w:val="00FF6F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598</Words>
  <Characters>3409</Characters>
  <Application>Microsoft Office Outlook</Application>
  <DocSecurity>0</DocSecurity>
  <Lines>0</Lines>
  <Paragraphs>0</Paragraphs>
  <ScaleCrop>false</ScaleCrop>
  <Company>МГЛУ</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Botschaften vom Arbeitsmarkt</dc:title>
  <dc:subject/>
  <dc:creator>Кузя</dc:creator>
  <cp:keywords/>
  <dc:description/>
  <cp:lastModifiedBy>User</cp:lastModifiedBy>
  <cp:revision>2</cp:revision>
  <dcterms:created xsi:type="dcterms:W3CDTF">2011-02-07T11:40:00Z</dcterms:created>
  <dcterms:modified xsi:type="dcterms:W3CDTF">2011-02-07T11:40:00Z</dcterms:modified>
</cp:coreProperties>
</file>